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972" w:rsidRDefault="00F3065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sz w:val="32"/>
          <w:szCs w:val="32"/>
        </w:rPr>
        <w:t>國立中興大學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學年度第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學期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推廣教育班成績記分點名冊</w:t>
      </w:r>
    </w:p>
    <w:tbl>
      <w:tblPr>
        <w:tblW w:w="1135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9"/>
        <w:gridCol w:w="1620"/>
        <w:gridCol w:w="439"/>
        <w:gridCol w:w="440"/>
        <w:gridCol w:w="440"/>
        <w:gridCol w:w="121"/>
        <w:gridCol w:w="319"/>
        <w:gridCol w:w="440"/>
        <w:gridCol w:w="440"/>
        <w:gridCol w:w="421"/>
        <w:gridCol w:w="19"/>
        <w:gridCol w:w="473"/>
        <w:gridCol w:w="617"/>
        <w:gridCol w:w="596"/>
        <w:gridCol w:w="596"/>
        <w:gridCol w:w="596"/>
        <w:gridCol w:w="703"/>
        <w:gridCol w:w="360"/>
        <w:gridCol w:w="720"/>
        <w:gridCol w:w="547"/>
      </w:tblGrid>
      <w:tr w:rsidR="0076197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09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系所：</w:t>
            </w:r>
          </w:p>
        </w:tc>
        <w:tc>
          <w:tcPr>
            <w:tcW w:w="162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6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任課教師：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  <w:tc>
          <w:tcPr>
            <w:tcW w:w="12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09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班別：</w:t>
            </w:r>
          </w:p>
        </w:tc>
        <w:tc>
          <w:tcPr>
            <w:tcW w:w="162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年級：</w:t>
            </w:r>
          </w:p>
        </w:tc>
        <w:tc>
          <w:tcPr>
            <w:tcW w:w="396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科目名稱：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  <w:tc>
          <w:tcPr>
            <w:tcW w:w="12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頁次：</w:t>
            </w: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507"/>
          <w:jc w:val="center"/>
        </w:trPr>
        <w:tc>
          <w:tcPr>
            <w:tcW w:w="14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55248</wp:posOffset>
                      </wp:positionH>
                      <wp:positionV relativeFrom="paragraph">
                        <wp:posOffset>548009</wp:posOffset>
                      </wp:positionV>
                      <wp:extent cx="453386" cy="228600"/>
                      <wp:effectExtent l="0" t="0" r="0" b="0"/>
                      <wp:wrapNone/>
                      <wp:docPr id="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3386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761972" w:rsidRDefault="00F30658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t>學號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margin-left:4.35pt;margin-top:43.15pt;width:35.7pt;height:1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" filled="f" stroked="f">
                      <v:textbox>
                        <w:txbxContent>
                          <w:p w:rsidR="00761972" w:rsidRDefault="00F30658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學號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-19046</wp:posOffset>
                      </wp:positionV>
                      <wp:extent cx="571500" cy="457200"/>
                      <wp:effectExtent l="0" t="0" r="0" b="0"/>
                      <wp:wrapNone/>
                      <wp:docPr id="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761972" w:rsidRDefault="00F30658">
                                  <w:pPr>
                                    <w:snapToGrid w:val="0"/>
                                    <w:jc w:val="right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t>考試與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t>點名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" o:spid="_x0000_s1027" type="#_x0000_t202" style="position:absolute;margin-left:40.05pt;margin-top:-1.5pt;width:45pt;height:36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" filled="f" stroked="f">
                      <v:textbox>
                        <w:txbxContent>
                          <w:p w:rsidR="00761972" w:rsidRDefault="00F30658">
                            <w:pPr>
                              <w:snapToGrid w:val="0"/>
                              <w:jc w:val="right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考試與</w:t>
                            </w: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點名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-19046</wp:posOffset>
                      </wp:positionV>
                      <wp:extent cx="1943099" cy="800099"/>
                      <wp:effectExtent l="0" t="0" r="19051" b="19051"/>
                      <wp:wrapNone/>
                      <wp:docPr id="3" name="Lin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099" cy="80009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74EC6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Line 17" o:spid="_x0000_s1026" type="#_x0000_t32" style="position:absolute;margin-left:-4.95pt;margin-top:-1.5pt;width:153pt;height:6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" strokeweight=".26467mm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-19046</wp:posOffset>
                      </wp:positionV>
                      <wp:extent cx="914400" cy="800099"/>
                      <wp:effectExtent l="0" t="0" r="19050" b="19051"/>
                      <wp:wrapNone/>
                      <wp:docPr id="4" name="Lin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80009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C2CA1A" id="Line 16" o:spid="_x0000_s1026" type="#_x0000_t32" style="position:absolute;margin-left:-4.95pt;margin-top:-1.5pt;width:1in;height:63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" strokeweight=".26467mm"/>
                  </w:pict>
                </mc:Fallback>
              </mc:AlternateContent>
            </w:r>
          </w:p>
        </w:tc>
        <w:tc>
          <w:tcPr>
            <w:tcW w:w="162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552453</wp:posOffset>
                      </wp:positionV>
                      <wp:extent cx="457200" cy="233043"/>
                      <wp:effectExtent l="0" t="0" r="0" b="0"/>
                      <wp:wrapNone/>
                      <wp:docPr id="5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" cy="2330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761972" w:rsidRDefault="00F30658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t>姓名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" o:spid="_x0000_s1028" type="#_x0000_t202" style="position:absolute;margin-left:3.6pt;margin-top:43.5pt;width:36pt;height:18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" filled="f" stroked="f">
                      <v:textbox>
                        <w:txbxContent>
                          <w:p w:rsidR="00761972" w:rsidRDefault="00F30658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姓名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-19046</wp:posOffset>
                      </wp:positionV>
                      <wp:extent cx="571500" cy="457200"/>
                      <wp:effectExtent l="0" t="0" r="0" b="0"/>
                      <wp:wrapNone/>
                      <wp:docPr id="6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761972" w:rsidRDefault="00F30658">
                                  <w:pPr>
                                    <w:snapToGrid w:val="0"/>
                                    <w:jc w:val="right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t>成績與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  <w:t>紀錄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" o:spid="_x0000_s1029" type="#_x0000_t202" style="position:absolute;margin-left:30.6pt;margin-top:-1.5pt;width:45pt;height:36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" filled="f" stroked="f">
                      <v:textbox>
                        <w:txbxContent>
                          <w:p w:rsidR="00761972" w:rsidRDefault="00F30658">
                            <w:pPr>
                              <w:snapToGrid w:val="0"/>
                              <w:jc w:val="right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成績與</w:t>
                            </w: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紀錄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-19046</wp:posOffset>
                      </wp:positionV>
                      <wp:extent cx="914400" cy="795655"/>
                      <wp:effectExtent l="0" t="0" r="19050" b="23495"/>
                      <wp:wrapNone/>
                      <wp:docPr id="7" name="Lin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795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437DF5" id="Line 18" o:spid="_x0000_s1026" type="#_x0000_t32" style="position:absolute;margin-left:3.6pt;margin-top:-1.5pt;width:1in;height:62.6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" strokeweight=".26467mm"/>
                  </w:pict>
                </mc:Fallback>
              </mc:AlternateContent>
            </w:r>
          </w:p>
        </w:tc>
        <w:tc>
          <w:tcPr>
            <w:tcW w:w="3552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972" w:rsidRDefault="00F30658">
            <w:pPr>
              <w:ind w:left="252" w:right="20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點名缺課紀錄</w:t>
            </w:r>
          </w:p>
        </w:tc>
        <w:tc>
          <w:tcPr>
            <w:tcW w:w="6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期中考成績</w:t>
            </w:r>
          </w:p>
        </w:tc>
        <w:tc>
          <w:tcPr>
            <w:tcW w:w="59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平時成績</w:t>
            </w:r>
          </w:p>
        </w:tc>
        <w:tc>
          <w:tcPr>
            <w:tcW w:w="59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期末考成績</w:t>
            </w:r>
          </w:p>
        </w:tc>
        <w:tc>
          <w:tcPr>
            <w:tcW w:w="59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實習成績</w:t>
            </w:r>
          </w:p>
        </w:tc>
        <w:tc>
          <w:tcPr>
            <w:tcW w:w="70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學期成績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972" w:rsidRDefault="00F3065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備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>註</w:t>
            </w:r>
          </w:p>
        </w:tc>
        <w:tc>
          <w:tcPr>
            <w:tcW w:w="547" w:type="dxa"/>
            <w:vMerge w:val="restart"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F30658">
            <w:pPr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※</w:t>
            </w:r>
            <w:r>
              <w:rPr>
                <w:rFonts w:ascii="標楷體" w:eastAsia="標楷體" w:hAnsi="標楷體"/>
                <w:sz w:val="20"/>
                <w:szCs w:val="20"/>
              </w:rPr>
              <w:t>本冊於考試結束日起，七日內送達推廣教育組登錄；經推廣教育組核成績專用章後，影本發還由各開班單位留存。</w:t>
            </w: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681"/>
          <w:jc w:val="center"/>
        </w:trPr>
        <w:tc>
          <w:tcPr>
            <w:tcW w:w="144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61972">
        <w:tblPrEx>
          <w:tblCellMar>
            <w:top w:w="0" w:type="dxa"/>
            <w:bottom w:w="0" w:type="dxa"/>
          </w:tblCellMar>
        </w:tblPrEx>
        <w:trPr>
          <w:trHeight w:val="482"/>
          <w:jc w:val="center"/>
        </w:trPr>
        <w:tc>
          <w:tcPr>
            <w:tcW w:w="14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7" w:type="dxa"/>
            <w:vMerge/>
            <w:tcBorders>
              <w:lef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972" w:rsidRDefault="0076197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761972" w:rsidRDefault="00F30658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注意：本冊所登成績如有更改，務請授課教師加蓋私章；但送交推廣教育組後，不得再行更改，請惠予慎重評分。</w:t>
      </w:r>
    </w:p>
    <w:p w:rsidR="00761972" w:rsidRDefault="00761972">
      <w:pPr>
        <w:rPr>
          <w:rFonts w:ascii="標楷體" w:eastAsia="標楷體" w:hAnsi="標楷體"/>
          <w:sz w:val="20"/>
          <w:szCs w:val="20"/>
        </w:rPr>
      </w:pPr>
    </w:p>
    <w:p w:rsidR="00761972" w:rsidRDefault="00F30658">
      <w:pPr>
        <w:jc w:val="center"/>
      </w:pPr>
      <w:r>
        <w:rPr>
          <w:rFonts w:ascii="標楷體" w:eastAsia="標楷體" w:hAnsi="標楷體"/>
          <w:sz w:val="20"/>
          <w:szCs w:val="20"/>
        </w:rPr>
        <w:t>授課教師簽名：</w:t>
      </w:r>
      <w:r>
        <w:rPr>
          <w:rFonts w:ascii="標楷體" w:eastAsia="標楷體" w:hAnsi="標楷體"/>
          <w:sz w:val="20"/>
          <w:szCs w:val="20"/>
        </w:rPr>
        <w:t xml:space="preserve">                                                           </w:t>
      </w:r>
      <w:r>
        <w:rPr>
          <w:rFonts w:ascii="標楷體" w:eastAsia="標楷體" w:hAnsi="標楷體"/>
          <w:sz w:val="20"/>
          <w:szCs w:val="20"/>
        </w:rPr>
        <w:t>送登：　　年　　月　　日</w:t>
      </w:r>
    </w:p>
    <w:sectPr w:rsidR="00761972">
      <w:pgSz w:w="11906" w:h="16838"/>
      <w:pgMar w:top="238" w:right="284" w:bottom="249" w:left="284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658" w:rsidRDefault="00F30658">
      <w:r>
        <w:separator/>
      </w:r>
    </w:p>
  </w:endnote>
  <w:endnote w:type="continuationSeparator" w:id="0">
    <w:p w:rsidR="00F30658" w:rsidRDefault="00F3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658" w:rsidRDefault="00F30658">
      <w:r>
        <w:rPr>
          <w:color w:val="000000"/>
        </w:rPr>
        <w:separator/>
      </w:r>
    </w:p>
  </w:footnote>
  <w:footnote w:type="continuationSeparator" w:id="0">
    <w:p w:rsidR="00F30658" w:rsidRDefault="00F306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61972"/>
    <w:rsid w:val="00761972"/>
    <w:rsid w:val="00B83F4E"/>
    <w:rsid w:val="00F3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CD774C-ABAB-47D7-9074-DBA17A1A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國立中興大學97學年度第一學期 推廣教育班成績記分點名冊</dc:title>
  <dc:subject/>
  <dc:creator>陳汶瑄</dc:creator>
  <dc:description/>
  <cp:lastModifiedBy>婉菁 程</cp:lastModifiedBy>
  <cp:revision>2</cp:revision>
  <cp:lastPrinted>2019-09-02T03:09:00Z</cp:lastPrinted>
  <dcterms:created xsi:type="dcterms:W3CDTF">2020-10-06T13:08:00Z</dcterms:created>
  <dcterms:modified xsi:type="dcterms:W3CDTF">2020-10-06T13:08:00Z</dcterms:modified>
</cp:coreProperties>
</file>